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2118A" w:rsidRDefault="00E2118A">
      <w:bookmarkStart w:id="0" w:name="_GoBack"/>
      <w:r w:rsidRPr="005B4CC4">
        <w:rPr>
          <w:noProof/>
          <w:lang w:val="en-U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6" o:spid="_x0000_i1025" type="#_x0000_t75" style="width:597.75pt;height:410.25pt;visibility:visible">
            <v:imagedata r:id="rId4" o:title="" cropleft="1705f" cropright="216f"/>
          </v:shape>
        </w:pict>
      </w:r>
      <w:bookmarkEnd w:id="0"/>
    </w:p>
    <w:sectPr w:rsidR="00E2118A" w:rsidSect="00BE1424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BE1424"/>
    <w:rsid w:val="00076FA5"/>
    <w:rsid w:val="00247A2E"/>
    <w:rsid w:val="003F6E8F"/>
    <w:rsid w:val="00477975"/>
    <w:rsid w:val="005B4CC4"/>
    <w:rsid w:val="00A63CD5"/>
    <w:rsid w:val="00BD5A12"/>
    <w:rsid w:val="00BE1424"/>
    <w:rsid w:val="00E211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5A12"/>
    <w:pPr>
      <w:spacing w:after="160" w:line="259" w:lineRule="auto"/>
    </w:pPr>
    <w:rPr>
      <w:lang w:val="ru-RU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0</TotalTime>
  <Pages>1</Pages>
  <Words>0</Words>
  <Characters>1</Characters>
  <Application>Microsoft Office Outlook</Application>
  <DocSecurity>0</DocSecurity>
  <Lines>0</Lines>
  <Paragraphs>0</Paragraphs>
  <ScaleCrop>false</ScaleCrop>
  <Company>SPecialiST RePack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Anna Vitkovskaya</dc:creator>
  <cp:keywords/>
  <dc:description/>
  <cp:lastModifiedBy>Employ</cp:lastModifiedBy>
  <cp:revision>2</cp:revision>
  <dcterms:created xsi:type="dcterms:W3CDTF">2017-03-06T13:05:00Z</dcterms:created>
  <dcterms:modified xsi:type="dcterms:W3CDTF">2017-03-06T13:05:00Z</dcterms:modified>
</cp:coreProperties>
</file>